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97D5" w14:textId="77777777" w:rsidR="00236EE7" w:rsidRDefault="0069427F">
      <w:r>
        <w:rPr>
          <w:noProof/>
        </w:rPr>
        <w:drawing>
          <wp:anchor distT="0" distB="0" distL="114300" distR="114300" simplePos="0" relativeHeight="251658240" behindDoc="0" locked="0" layoutInCell="1" allowOverlap="1" wp14:anchorId="122697D5" wp14:editId="122697D6">
            <wp:simplePos x="0" y="0"/>
            <wp:positionH relativeFrom="column">
              <wp:posOffset>2028825</wp:posOffset>
            </wp:positionH>
            <wp:positionV relativeFrom="paragraph">
              <wp:posOffset>0</wp:posOffset>
            </wp:positionV>
            <wp:extent cx="1428750" cy="1417320"/>
            <wp:effectExtent l="0" t="0" r="0" b="0"/>
            <wp:wrapTight wrapText="bothSides">
              <wp:wrapPolygon edited="0">
                <wp:start x="0" y="0"/>
                <wp:lineTo x="0" y="21194"/>
                <wp:lineTo x="21312" y="21194"/>
                <wp:lineTo x="21312" y="0"/>
                <wp:lineTo x="0" y="0"/>
              </wp:wrapPolygon>
            </wp:wrapTight>
            <wp:docPr id="2076510386" name="Picture 1" descr="The Brookfield School, Hereford, Herefordshire | Teaching Jobs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173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22697D6" w14:textId="77777777" w:rsidR="00236EE7" w:rsidRDefault="00236EE7"/>
    <w:p w14:paraId="122697D7" w14:textId="77777777" w:rsidR="00236EE7" w:rsidRDefault="00236EE7"/>
    <w:p w14:paraId="122697D8" w14:textId="77777777" w:rsidR="00236EE7" w:rsidRDefault="00236EE7"/>
    <w:p w14:paraId="122697D9" w14:textId="77777777" w:rsidR="00236EE7" w:rsidRDefault="00236EE7"/>
    <w:p w14:paraId="122697DA" w14:textId="77777777" w:rsidR="00236EE7" w:rsidRDefault="00236EE7"/>
    <w:p w14:paraId="122697DB" w14:textId="77777777" w:rsidR="00236EE7" w:rsidRDefault="0069427F">
      <w:pPr>
        <w:tabs>
          <w:tab w:val="left" w:pos="5355"/>
        </w:tabs>
        <w:jc w:val="center"/>
      </w:pPr>
      <w:r>
        <w:t>The Brookfield School Council Minutes</w:t>
      </w:r>
    </w:p>
    <w:p w14:paraId="122697DC" w14:textId="77777777" w:rsidR="00236EE7" w:rsidRDefault="0069427F">
      <w:pPr>
        <w:tabs>
          <w:tab w:val="left" w:pos="5355"/>
        </w:tabs>
      </w:pPr>
      <w:r>
        <w:t>Date: 8.10.25</w:t>
      </w:r>
    </w:p>
    <w:p w14:paraId="122697DD" w14:textId="77777777" w:rsidR="00236EE7" w:rsidRDefault="0069427F">
      <w:pPr>
        <w:tabs>
          <w:tab w:val="left" w:pos="5355"/>
        </w:tabs>
      </w:pPr>
      <w:r>
        <w:t>Time: 13.00-13.20</w:t>
      </w:r>
    </w:p>
    <w:p w14:paraId="122697DE" w14:textId="77777777" w:rsidR="00236EE7" w:rsidRDefault="0069427F">
      <w:pPr>
        <w:pStyle w:val="BodyText"/>
        <w:spacing w:before="202"/>
      </w:pPr>
      <w:r>
        <w:t xml:space="preserve">In Attendance: </w:t>
      </w:r>
      <w:r>
        <w:rPr>
          <w:lang w:val="en-GB"/>
        </w:rPr>
        <w:t>JH, MN, ON, RB KT, TP, KM, LW</w:t>
      </w:r>
    </w:p>
    <w:p w14:paraId="122697DF" w14:textId="77777777" w:rsidR="00236EE7" w:rsidRDefault="00236EE7">
      <w:pPr>
        <w:pStyle w:val="BodyText"/>
        <w:spacing w:before="202"/>
      </w:pPr>
    </w:p>
    <w:p w14:paraId="122697E0" w14:textId="77777777" w:rsidR="00236EE7" w:rsidRDefault="00236EE7">
      <w:pPr>
        <w:tabs>
          <w:tab w:val="left" w:pos="5355"/>
        </w:tabs>
      </w:pPr>
    </w:p>
    <w:p w14:paraId="122697E1" w14:textId="77777777" w:rsidR="00236EE7" w:rsidRDefault="0069427F">
      <w:pPr>
        <w:tabs>
          <w:tab w:val="left" w:pos="5355"/>
        </w:tabs>
      </w:pPr>
      <w:r>
        <w:t>Matters Arising from Previous Meeting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5"/>
        <w:gridCol w:w="3005"/>
        <w:gridCol w:w="3006"/>
      </w:tblGrid>
      <w:tr w:rsidR="00236EE7" w14:paraId="122697E5" w14:textId="77777777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E2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Action/Issue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E3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Update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E4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Completed? Yes/No</w:t>
            </w:r>
          </w:p>
        </w:tc>
      </w:tr>
      <w:tr w:rsidR="00236EE7" w14:paraId="122697E7" w14:textId="77777777">
        <w:tblPrEx>
          <w:tblCellMar>
            <w:top w:w="0" w:type="dxa"/>
            <w:bottom w:w="0" w:type="dxa"/>
          </w:tblCellMar>
        </w:tblPrEx>
        <w:tc>
          <w:tcPr>
            <w:tcW w:w="9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E6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 xml:space="preserve">No actions – new term </w:t>
            </w:r>
          </w:p>
        </w:tc>
      </w:tr>
    </w:tbl>
    <w:p w14:paraId="122697E8" w14:textId="77777777" w:rsidR="00236EE7" w:rsidRDefault="00236EE7">
      <w:pPr>
        <w:tabs>
          <w:tab w:val="left" w:pos="5355"/>
        </w:tabs>
      </w:pPr>
    </w:p>
    <w:p w14:paraId="122697E9" w14:textId="77777777" w:rsidR="00236EE7" w:rsidRDefault="0069427F">
      <w:pPr>
        <w:tabs>
          <w:tab w:val="left" w:pos="5355"/>
        </w:tabs>
      </w:pPr>
      <w:r>
        <w:t xml:space="preserve">Items Discussed 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3969"/>
        <w:gridCol w:w="2925"/>
      </w:tblGrid>
      <w:tr w:rsidR="00236EE7" w14:paraId="122697ED" w14:textId="7777777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EA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Discussion points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EB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Pupil Voice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EC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Action Required</w:t>
            </w:r>
          </w:p>
        </w:tc>
      </w:tr>
      <w:tr w:rsidR="00236EE7" w14:paraId="122697F2" w14:textId="7777777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EE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Move to Gardners Hall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EF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All pupils expressed that they felt very settled in GH and enjoying their time here. Agreement that pupils are respectful of the building.</w:t>
            </w:r>
          </w:p>
          <w:p w14:paraId="122697F0" w14:textId="77777777" w:rsidR="00236EE7" w:rsidRDefault="00236EE7">
            <w:pPr>
              <w:tabs>
                <w:tab w:val="left" w:pos="5355"/>
              </w:tabs>
              <w:spacing w:after="0" w:line="240" w:lineRule="auto"/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F1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None</w:t>
            </w:r>
          </w:p>
        </w:tc>
      </w:tr>
      <w:tr w:rsidR="00236EE7" w14:paraId="122697F7" w14:textId="7777777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F3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Breakfast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F4" w14:textId="77777777" w:rsidR="00236EE7" w:rsidRDefault="0069427F">
            <w:pPr>
              <w:tabs>
                <w:tab w:val="left" w:pos="5355"/>
              </w:tabs>
              <w:spacing w:after="0" w:line="240" w:lineRule="auto"/>
              <w:jc w:val="center"/>
            </w:pPr>
            <w:r>
              <w:t xml:space="preserve">Request for squash as well as </w:t>
            </w:r>
            <w:r>
              <w:t>tea as an option.</w:t>
            </w:r>
          </w:p>
          <w:p w14:paraId="122697F5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Jam to be available – discussion as to whether this fits in with healthy schools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F6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None</w:t>
            </w:r>
          </w:p>
        </w:tc>
      </w:tr>
      <w:tr w:rsidR="00236EE7" w14:paraId="122697FC" w14:textId="77777777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F8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Trips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F9" w14:textId="77777777" w:rsidR="00236EE7" w:rsidRDefault="0069427F">
            <w:pPr>
              <w:tabs>
                <w:tab w:val="left" w:pos="3030"/>
              </w:tabs>
              <w:spacing w:after="0" w:line="240" w:lineRule="auto"/>
            </w:pPr>
            <w:r>
              <w:t>Half termly trip “best behaviour” for pupils across the secondary.</w:t>
            </w:r>
          </w:p>
          <w:p w14:paraId="122697FA" w14:textId="77777777" w:rsidR="00236EE7" w:rsidRDefault="00236EE7">
            <w:pPr>
              <w:tabs>
                <w:tab w:val="left" w:pos="3030"/>
              </w:tabs>
              <w:spacing w:after="0" w:line="240" w:lineRule="auto"/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697FB" w14:textId="77777777" w:rsidR="00236EE7" w:rsidRDefault="0069427F">
            <w:pPr>
              <w:tabs>
                <w:tab w:val="left" w:pos="5355"/>
              </w:tabs>
              <w:spacing w:after="0" w:line="240" w:lineRule="auto"/>
            </w:pPr>
            <w:r>
              <w:t>Pupils to discuss in classes where they would like to go for a reward and what this would look like. What would the criteria be? Who would decide?</w:t>
            </w:r>
          </w:p>
        </w:tc>
      </w:tr>
    </w:tbl>
    <w:p w14:paraId="122697FD" w14:textId="77777777" w:rsidR="00236EE7" w:rsidRDefault="00236EE7">
      <w:pPr>
        <w:tabs>
          <w:tab w:val="left" w:pos="5355"/>
        </w:tabs>
      </w:pPr>
    </w:p>
    <w:p w14:paraId="122697FE" w14:textId="77777777" w:rsidR="00236EE7" w:rsidRDefault="0069427F">
      <w:pPr>
        <w:tabs>
          <w:tab w:val="left" w:pos="5355"/>
        </w:tabs>
      </w:pPr>
      <w:r>
        <w:t xml:space="preserve"> </w:t>
      </w:r>
    </w:p>
    <w:sectPr w:rsidR="00236EE7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93335" w14:textId="77777777" w:rsidR="0069427F" w:rsidRDefault="0069427F">
      <w:pPr>
        <w:spacing w:after="0" w:line="240" w:lineRule="auto"/>
      </w:pPr>
      <w:r>
        <w:separator/>
      </w:r>
    </w:p>
  </w:endnote>
  <w:endnote w:type="continuationSeparator" w:id="0">
    <w:p w14:paraId="683DEBDA" w14:textId="77777777" w:rsidR="0069427F" w:rsidRDefault="0069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1FF2F" w14:textId="77777777" w:rsidR="0069427F" w:rsidRDefault="0069427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AC1940" w14:textId="77777777" w:rsidR="0069427F" w:rsidRDefault="006942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36EE7"/>
    <w:rsid w:val="000D26A9"/>
    <w:rsid w:val="00236EE7"/>
    <w:rsid w:val="0069427F"/>
    <w:rsid w:val="0096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697D5"/>
  <w15:docId w15:val="{BD24631E-34C7-4A76-8D03-371B97C3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BodyText">
    <w:name w:val="Body Text"/>
    <w:basedOn w:val="Normal"/>
    <w:pPr>
      <w:widowControl w:val="0"/>
      <w:autoSpaceDE w:val="0"/>
      <w:spacing w:before="207" w:after="0" w:line="240" w:lineRule="auto"/>
      <w:ind w:left="12"/>
    </w:pPr>
    <w:rPr>
      <w:rFonts w:ascii="Calibri" w:eastAsia="Calibri" w:hAnsi="Calibri" w:cs="Calibri"/>
      <w:kern w:val="0"/>
      <w:lang w:val="en-US"/>
    </w:rPr>
  </w:style>
  <w:style w:type="character" w:customStyle="1" w:styleId="BodyTextChar">
    <w:name w:val="Body Text Char"/>
    <w:basedOn w:val="DefaultParagraphFont"/>
    <w:rPr>
      <w:rFonts w:ascii="Calibri" w:eastAsia="Calibri" w:hAnsi="Calibri" w:cs="Calibri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Haile</dc:creator>
  <dc:description/>
  <cp:lastModifiedBy>Wendy Roberts</cp:lastModifiedBy>
  <cp:revision>2</cp:revision>
  <dcterms:created xsi:type="dcterms:W3CDTF">2026-10-06T12:32:00Z</dcterms:created>
  <dcterms:modified xsi:type="dcterms:W3CDTF">2026-10-06T12:32:00Z</dcterms:modified>
</cp:coreProperties>
</file>